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F2E8F4" w14:textId="77777777" w:rsidR="000A7C08" w:rsidRPr="000A7C08" w:rsidRDefault="000A7C08" w:rsidP="000A7C08">
      <w:pPr>
        <w:pStyle w:val="Undertitel"/>
      </w:pPr>
      <w:r w:rsidRPr="000A7C08">
        <w:t xml:space="preserve">Dokumentation vedr. </w:t>
      </w:r>
    </w:p>
    <w:p w14:paraId="09DFB0C3" w14:textId="12D8699E" w:rsidR="000A7C08" w:rsidRPr="000A7C08" w:rsidRDefault="000A7C08" w:rsidP="000A7C08">
      <w:pPr>
        <w:pStyle w:val="Titel"/>
      </w:pPr>
      <w:r w:rsidRPr="000A7C08">
        <w:t>Tilskud til pensionisters deltagelse</w:t>
      </w:r>
      <w:r>
        <w:t xml:space="preserve"> </w:t>
      </w:r>
      <w:r w:rsidRPr="000A7C08">
        <w:t>i aftenskoleundervisning</w:t>
      </w:r>
    </w:p>
    <w:p w14:paraId="65ADFAF6" w14:textId="77777777" w:rsidR="000A7C08" w:rsidRPr="000A7C08" w:rsidRDefault="000A7C08" w:rsidP="000A7C08">
      <w:r w:rsidRPr="000A7C08">
        <w:t>Undertegnede har deltaget i aftenskoleundervisning i</w:t>
      </w:r>
    </w:p>
    <w:p w14:paraId="5E819B56" w14:textId="77777777" w:rsidR="000A7C08" w:rsidRPr="000A7C08" w:rsidRDefault="000A7C08" w:rsidP="000A7C08">
      <w:r w:rsidRPr="000A7C08">
        <w:br/>
        <w:t xml:space="preserve"> _____________________________________ (aftenskolens navn)</w:t>
      </w:r>
    </w:p>
    <w:p w14:paraId="2D3128A1" w14:textId="77777777" w:rsidR="000A7C08" w:rsidRPr="000A7C08" w:rsidRDefault="000A7C08" w:rsidP="000A7C08">
      <w:r w:rsidRPr="000A7C08">
        <w:br/>
        <w:t>på ___________________________________ (holdets navn)</w:t>
      </w:r>
    </w:p>
    <w:p w14:paraId="51F08207" w14:textId="77777777" w:rsidR="000A7C08" w:rsidRPr="000A7C08" w:rsidRDefault="000A7C08" w:rsidP="000A7C08">
      <w:r w:rsidRPr="000A7C08">
        <w:br/>
        <w:t xml:space="preserve">og har i den forbindelse fået nedsat sin deltagerbetaling med </w:t>
      </w:r>
    </w:p>
    <w:p w14:paraId="12B922B5" w14:textId="77777777" w:rsidR="000A7C08" w:rsidRDefault="000A7C08" w:rsidP="000A7C08">
      <w:r w:rsidRPr="000A7C08">
        <w:t>kr. ____________</w:t>
      </w:r>
      <w:r w:rsidRPr="000A7C08">
        <w:tab/>
      </w:r>
      <w:r w:rsidRPr="000A7C08">
        <w:tab/>
        <w:t>Holdstart den _________________</w:t>
      </w:r>
      <w:r w:rsidRPr="000A7C08">
        <w:br/>
      </w:r>
    </w:p>
    <w:p w14:paraId="63753D43" w14:textId="77777777" w:rsidR="000A7C08" w:rsidRPr="000A7C08" w:rsidRDefault="000A7C08" w:rsidP="000A7C08">
      <w:r w:rsidRPr="000A7C08">
        <w:t>-----------------------------------------------------------------------------------------------</w:t>
      </w:r>
    </w:p>
    <w:p w14:paraId="23BC266F" w14:textId="45B34D67" w:rsidR="000A7C08" w:rsidRPr="000A7C08" w:rsidRDefault="000A7C08" w:rsidP="000A7C08">
      <w:pPr>
        <w:pStyle w:val="Overskrift1"/>
      </w:pPr>
      <w:r w:rsidRPr="000A7C08">
        <w:t>Undertegnede erklærer på tro og love, at hun/han</w:t>
      </w:r>
    </w:p>
    <w:p w14:paraId="041B23CE" w14:textId="77777777" w:rsidR="000A7C08" w:rsidRPr="000A7C08" w:rsidRDefault="000A7C08" w:rsidP="000A7C08">
      <w:pPr>
        <w:pStyle w:val="Listeafsnit"/>
      </w:pPr>
      <w:r w:rsidRPr="000A7C08">
        <w:t>modtager Ældrecheck, Førtidspension, Seniorpension eller Tidlig pension</w:t>
      </w:r>
    </w:p>
    <w:p w14:paraId="20394126" w14:textId="77777777" w:rsidR="000A7C08" w:rsidRPr="000A7C08" w:rsidRDefault="000A7C08" w:rsidP="000A7C08">
      <w:pPr>
        <w:pStyle w:val="Listeafsnit"/>
      </w:pPr>
      <w:r w:rsidRPr="000A7C08">
        <w:t>ikke har modtaget lignende tilskud i dette kalenderår</w:t>
      </w:r>
      <w:r w:rsidRPr="000A7C08">
        <w:br/>
      </w:r>
    </w:p>
    <w:tbl>
      <w:tblPr>
        <w:tblStyle w:val="Tabel-Gitter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838"/>
        <w:gridCol w:w="7004"/>
      </w:tblGrid>
      <w:tr w:rsidR="000A7C08" w:rsidRPr="000A7C08" w14:paraId="7B1CA5C9" w14:textId="77777777" w:rsidTr="000A7C08">
        <w:trPr>
          <w:trHeight w:val="690"/>
        </w:trPr>
        <w:tc>
          <w:tcPr>
            <w:tcW w:w="1838" w:type="dxa"/>
            <w:vAlign w:val="center"/>
          </w:tcPr>
          <w:p w14:paraId="4F8501D5" w14:textId="77777777" w:rsidR="000A7C08" w:rsidRPr="000A7C08" w:rsidRDefault="000A7C08" w:rsidP="000A7C08">
            <w:pPr>
              <w:rPr>
                <w:rFonts w:asciiTheme="minorHAnsi" w:hAnsiTheme="minorHAnsi"/>
              </w:rPr>
            </w:pPr>
            <w:r w:rsidRPr="000A7C08">
              <w:rPr>
                <w:rFonts w:asciiTheme="minorHAnsi" w:hAnsiTheme="minorHAnsi"/>
              </w:rPr>
              <w:t>Deltagers navn</w:t>
            </w:r>
          </w:p>
        </w:tc>
        <w:tc>
          <w:tcPr>
            <w:tcW w:w="7004" w:type="dxa"/>
            <w:vAlign w:val="center"/>
          </w:tcPr>
          <w:p w14:paraId="7E04040F" w14:textId="77777777" w:rsidR="000A7C08" w:rsidRPr="000A7C08" w:rsidRDefault="000A7C08" w:rsidP="000A7C08">
            <w:pPr>
              <w:rPr>
                <w:rFonts w:asciiTheme="minorHAnsi" w:hAnsiTheme="minorHAnsi"/>
              </w:rPr>
            </w:pPr>
          </w:p>
        </w:tc>
      </w:tr>
      <w:tr w:rsidR="000A7C08" w:rsidRPr="000A7C08" w14:paraId="0B25F401" w14:textId="77777777" w:rsidTr="000A7C08">
        <w:trPr>
          <w:trHeight w:val="664"/>
        </w:trPr>
        <w:tc>
          <w:tcPr>
            <w:tcW w:w="1838" w:type="dxa"/>
            <w:vAlign w:val="center"/>
          </w:tcPr>
          <w:p w14:paraId="1511176B" w14:textId="77777777" w:rsidR="000A7C08" w:rsidRPr="000A7C08" w:rsidRDefault="000A7C08" w:rsidP="000A7C08">
            <w:pPr>
              <w:rPr>
                <w:rFonts w:asciiTheme="minorHAnsi" w:hAnsiTheme="minorHAnsi"/>
              </w:rPr>
            </w:pPr>
            <w:r w:rsidRPr="000A7C08">
              <w:rPr>
                <w:rFonts w:asciiTheme="minorHAnsi" w:hAnsiTheme="minorHAnsi"/>
              </w:rPr>
              <w:t>Adresse</w:t>
            </w:r>
          </w:p>
        </w:tc>
        <w:tc>
          <w:tcPr>
            <w:tcW w:w="7004" w:type="dxa"/>
            <w:vAlign w:val="center"/>
          </w:tcPr>
          <w:p w14:paraId="4BBC200A" w14:textId="77777777" w:rsidR="000A7C08" w:rsidRPr="000A7C08" w:rsidRDefault="000A7C08" w:rsidP="000A7C08">
            <w:pPr>
              <w:rPr>
                <w:rFonts w:asciiTheme="minorHAnsi" w:hAnsiTheme="minorHAnsi"/>
              </w:rPr>
            </w:pPr>
          </w:p>
        </w:tc>
      </w:tr>
      <w:tr w:rsidR="000A7C08" w:rsidRPr="000A7C08" w14:paraId="12C9C42A" w14:textId="77777777" w:rsidTr="000A7C08">
        <w:trPr>
          <w:trHeight w:val="703"/>
        </w:trPr>
        <w:tc>
          <w:tcPr>
            <w:tcW w:w="1838" w:type="dxa"/>
            <w:vAlign w:val="center"/>
          </w:tcPr>
          <w:p w14:paraId="4A0E9212" w14:textId="77777777" w:rsidR="000A7C08" w:rsidRPr="000A7C08" w:rsidRDefault="000A7C08" w:rsidP="000A7C08">
            <w:pPr>
              <w:rPr>
                <w:rFonts w:asciiTheme="minorHAnsi" w:hAnsiTheme="minorHAnsi"/>
              </w:rPr>
            </w:pPr>
            <w:r w:rsidRPr="000A7C08">
              <w:rPr>
                <w:rFonts w:asciiTheme="minorHAnsi" w:hAnsiTheme="minorHAnsi"/>
              </w:rPr>
              <w:t>Fødselsdato</w:t>
            </w:r>
          </w:p>
        </w:tc>
        <w:tc>
          <w:tcPr>
            <w:tcW w:w="7004" w:type="dxa"/>
            <w:vAlign w:val="center"/>
          </w:tcPr>
          <w:p w14:paraId="2C068FDC" w14:textId="77777777" w:rsidR="000A7C08" w:rsidRPr="000A7C08" w:rsidRDefault="000A7C08" w:rsidP="000A7C08">
            <w:pPr>
              <w:rPr>
                <w:rFonts w:asciiTheme="minorHAnsi" w:hAnsiTheme="minorHAnsi"/>
              </w:rPr>
            </w:pPr>
          </w:p>
        </w:tc>
      </w:tr>
      <w:tr w:rsidR="000A7C08" w:rsidRPr="000A7C08" w14:paraId="6AFE3A47" w14:textId="77777777" w:rsidTr="000A7C08">
        <w:tc>
          <w:tcPr>
            <w:tcW w:w="1838" w:type="dxa"/>
            <w:vAlign w:val="center"/>
          </w:tcPr>
          <w:p w14:paraId="36CDB1DB" w14:textId="77777777" w:rsidR="000A7C08" w:rsidRPr="000A7C08" w:rsidRDefault="000A7C08" w:rsidP="000A7C08">
            <w:pPr>
              <w:rPr>
                <w:rFonts w:asciiTheme="minorHAnsi" w:hAnsiTheme="minorHAnsi"/>
              </w:rPr>
            </w:pPr>
            <w:r w:rsidRPr="000A7C08">
              <w:rPr>
                <w:rFonts w:asciiTheme="minorHAnsi" w:hAnsiTheme="minorHAnsi"/>
              </w:rPr>
              <w:t>Dato:</w:t>
            </w:r>
          </w:p>
        </w:tc>
        <w:tc>
          <w:tcPr>
            <w:tcW w:w="7004" w:type="dxa"/>
            <w:vAlign w:val="center"/>
          </w:tcPr>
          <w:p w14:paraId="3211ABF2" w14:textId="77777777" w:rsidR="000A7C08" w:rsidRPr="000A7C08" w:rsidRDefault="000A7C08" w:rsidP="000A7C08">
            <w:pPr>
              <w:rPr>
                <w:rFonts w:asciiTheme="minorHAnsi" w:hAnsiTheme="minorHAnsi"/>
              </w:rPr>
            </w:pPr>
            <w:r w:rsidRPr="000A7C08">
              <w:rPr>
                <w:rFonts w:asciiTheme="minorHAnsi" w:hAnsiTheme="minorHAnsi"/>
              </w:rPr>
              <w:t>Underskrift:</w:t>
            </w:r>
          </w:p>
        </w:tc>
      </w:tr>
    </w:tbl>
    <w:p w14:paraId="360EAE0E" w14:textId="77777777" w:rsidR="000A7C08" w:rsidRPr="000A7C08" w:rsidRDefault="000A7C08" w:rsidP="000A7C08"/>
    <w:p w14:paraId="554A075E" w14:textId="70AB98AD" w:rsidR="000A7C08" w:rsidRDefault="000A7C08" w:rsidP="000A7C08">
      <w:pPr>
        <w:pStyle w:val="Overskrift1"/>
      </w:pPr>
      <w:r w:rsidRPr="000A7C08">
        <w:lastRenderedPageBreak/>
        <w:t xml:space="preserve">Retningslinjer for tilskud til pensionisters deltagelse </w:t>
      </w:r>
      <w:r>
        <w:br/>
      </w:r>
      <w:r w:rsidRPr="000A7C08">
        <w:t>i aftenskoleundervisning</w:t>
      </w:r>
    </w:p>
    <w:p w14:paraId="3EDABC8D" w14:textId="36682B18" w:rsidR="000A7C08" w:rsidRPr="000A7C08" w:rsidRDefault="000A7C08" w:rsidP="000A7C08">
      <w:pPr>
        <w:pStyle w:val="Listeafsnit"/>
        <w:numPr>
          <w:ilvl w:val="0"/>
          <w:numId w:val="15"/>
        </w:numPr>
        <w:ind w:left="426" w:hanging="426"/>
        <w:rPr>
          <w:spacing w:val="-2"/>
        </w:rPr>
      </w:pPr>
      <w:r w:rsidRPr="000A7C08">
        <w:rPr>
          <w:spacing w:val="-2"/>
        </w:rPr>
        <w:t xml:space="preserve">Tilskud til pensionisters deltagelse i aftenskoleundervisning kan tildeles </w:t>
      </w:r>
      <w:r w:rsidRPr="000A7C08">
        <w:rPr>
          <w:b/>
          <w:bCs/>
          <w:spacing w:val="-2"/>
        </w:rPr>
        <w:t>folkepensionister</w:t>
      </w:r>
      <w:r w:rsidRPr="000A7C08">
        <w:rPr>
          <w:spacing w:val="-2"/>
        </w:rPr>
        <w:t xml:space="preserve"> (gælder kun folkepensionister, der modtager ældrecheck - uanset graduering af ældrechecken</w:t>
      </w:r>
      <w:r w:rsidRPr="000A7C08">
        <w:rPr>
          <w:b/>
          <w:bCs/>
          <w:spacing w:val="-2"/>
        </w:rPr>
        <w:t>), førtidspensionister samt personer på Seniorpension eller Tidlig pension</w:t>
      </w:r>
      <w:r w:rsidRPr="000A7C08">
        <w:rPr>
          <w:spacing w:val="-2"/>
        </w:rPr>
        <w:t>, der er tilmeldt folkeregistret i Odsherred Kommune ved kursets start</w:t>
      </w:r>
    </w:p>
    <w:p w14:paraId="19A39FF9" w14:textId="77777777" w:rsidR="000A7C08" w:rsidRPr="000A7C08" w:rsidRDefault="000A7C08" w:rsidP="000A7C08">
      <w:pPr>
        <w:pStyle w:val="Listeafsnit"/>
        <w:numPr>
          <w:ilvl w:val="0"/>
          <w:numId w:val="15"/>
        </w:numPr>
        <w:ind w:left="426" w:hanging="426"/>
      </w:pPr>
      <w:r w:rsidRPr="000A7C08">
        <w:t xml:space="preserve">Tilskuddet kan kun anvendes til tilskudsberettigede voksenundervisning, der afvikles i Odsherred Kommune af aftenskoler, der modtager tilskud fra Odsherred Kommune </w:t>
      </w:r>
    </w:p>
    <w:p w14:paraId="1065F2A2" w14:textId="641D94A1" w:rsidR="000A7C08" w:rsidRPr="000A7C08" w:rsidRDefault="000A7C08" w:rsidP="000A7C08">
      <w:pPr>
        <w:pStyle w:val="Listeafsnit"/>
        <w:numPr>
          <w:ilvl w:val="0"/>
          <w:numId w:val="15"/>
        </w:numPr>
        <w:ind w:left="426" w:hanging="426"/>
      </w:pPr>
      <w:r w:rsidRPr="000A7C08">
        <w:t xml:space="preserve">Tilskuddet på max. kr. 450 kan anvendes til hel eller delvis betaling af ét aftenskolehold pr. kalenderår </w:t>
      </w:r>
    </w:p>
    <w:sectPr w:rsidR="000A7C08" w:rsidRPr="000A7C08" w:rsidSect="00FB2CAE">
      <w:footerReference w:type="default" r:id="rId7"/>
      <w:headerReference w:type="first" r:id="rId8"/>
      <w:footerReference w:type="first" r:id="rId9"/>
      <w:pgSz w:w="11906" w:h="16838"/>
      <w:pgMar w:top="1843" w:right="1416" w:bottom="1985" w:left="1418" w:header="1417" w:footer="6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2BA004" w14:textId="77777777" w:rsidR="000A7C08" w:rsidRDefault="000A7C08" w:rsidP="00D94CD9">
      <w:pPr>
        <w:spacing w:after="0" w:line="240" w:lineRule="auto"/>
      </w:pPr>
      <w:r>
        <w:separator/>
      </w:r>
    </w:p>
  </w:endnote>
  <w:endnote w:type="continuationSeparator" w:id="0">
    <w:p w14:paraId="68C9C8CC" w14:textId="77777777" w:rsidR="000A7C08" w:rsidRDefault="000A7C08" w:rsidP="00D94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 Pro">
    <w:panose1 w:val="020B0604030504040204"/>
    <w:charset w:val="00"/>
    <w:family w:val="swiss"/>
    <w:pitch w:val="variable"/>
    <w:sig w:usb0="80000287" w:usb1="00000043" w:usb2="00000000" w:usb3="00000000" w:csb0="0000009F" w:csb1="00000000"/>
    <w:embedRegular r:id="rId1" w:fontKey="{24B5C069-12A9-41FF-9952-0290959701F9}"/>
    <w:embedBold r:id="rId2" w:fontKey="{9CFB748E-F34F-495E-B9FD-7800B9DC7C2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C148389-FB10-42BE-8036-0DD0D8F0D0BD}"/>
    <w:embedBold r:id="rId4" w:fontKey="{6BFC90D6-BE70-46F3-84DC-8F7998AF1219}"/>
  </w:font>
  <w:font w:name="Darker Grotesque SemiBold">
    <w:panose1 w:val="00000000000000000000"/>
    <w:charset w:val="00"/>
    <w:family w:val="auto"/>
    <w:pitch w:val="variable"/>
    <w:sig w:usb0="A000006F" w:usb1="0000017B" w:usb2="00000000" w:usb3="00000000" w:csb0="00000093" w:csb1="00000000"/>
    <w:embedRegular r:id="rId5" w:fontKey="{1C801866-5B91-4CBE-A829-E6DABC5C3A65}"/>
  </w:font>
  <w:font w:name="Darker Grotesque Bold">
    <w:altName w:val="Cambria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01652CD2-47D9-4156-917D-EED640705E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96938171"/>
      <w:docPartObj>
        <w:docPartGallery w:val="Page Numbers (Bottom of Page)"/>
        <w:docPartUnique/>
      </w:docPartObj>
    </w:sdtPr>
    <w:sdtEndPr/>
    <w:sdtContent>
      <w:sdt>
        <w:sdtPr>
          <w:id w:val="-1059554589"/>
          <w:docPartObj>
            <w:docPartGallery w:val="Page Numbers (Top of Page)"/>
            <w:docPartUnique/>
          </w:docPartObj>
        </w:sdtPr>
        <w:sdtEndPr/>
        <w:sdtContent>
          <w:p w14:paraId="66CBF676" w14:textId="77777777" w:rsidR="00F51020" w:rsidRDefault="00F51020" w:rsidP="00FB2CAE">
            <w:pPr>
              <w:pStyle w:val="Sidefod"/>
              <w:ind w:right="-426"/>
              <w:jc w:val="right"/>
            </w:pPr>
            <w:r>
              <w:t xml:space="preserve">Side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9BAE80E" w14:textId="77777777" w:rsidR="00F51020" w:rsidRDefault="00F51020" w:rsidP="00F51020">
    <w:pPr>
      <w:pStyle w:val="Sidefod"/>
    </w:pPr>
  </w:p>
  <w:p w14:paraId="52653D19" w14:textId="77777777" w:rsidR="00F51020" w:rsidRDefault="00F51020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Cs w:val="19"/>
      </w:rPr>
      <w:id w:val="784772523"/>
      <w:docPartObj>
        <w:docPartGallery w:val="Page Numbers (Bottom of Page)"/>
        <w:docPartUnique/>
      </w:docPartObj>
    </w:sdtPr>
    <w:sdtEndPr/>
    <w:sdtContent>
      <w:sdt>
        <w:sdtPr>
          <w:rPr>
            <w:szCs w:val="19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C072AE2" w14:textId="77777777" w:rsidR="00F51020" w:rsidRPr="00991CE4" w:rsidRDefault="00F51020" w:rsidP="00FB2CAE">
            <w:pPr>
              <w:pStyle w:val="Sidefod"/>
              <w:ind w:right="-426"/>
              <w:jc w:val="right"/>
              <w:rPr>
                <w:szCs w:val="19"/>
              </w:rPr>
            </w:pPr>
            <w:r w:rsidRPr="00991CE4">
              <w:rPr>
                <w:noProof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D7DDFC7" wp14:editId="30FE8194">
                      <wp:simplePos x="0" y="0"/>
                      <wp:positionH relativeFrom="column">
                        <wp:posOffset>5298440</wp:posOffset>
                      </wp:positionH>
                      <wp:positionV relativeFrom="paragraph">
                        <wp:posOffset>-333225</wp:posOffset>
                      </wp:positionV>
                      <wp:extent cx="1786704" cy="1719468"/>
                      <wp:effectExtent l="0" t="0" r="4445" b="0"/>
                      <wp:wrapNone/>
                      <wp:docPr id="33" name="Ellips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6704" cy="17194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6A6CA">
                                  <a:alpha val="25000"/>
                                </a:srgbClr>
                              </a:solidFill>
                              <a:ln>
                                <a:noFill/>
                              </a:ln>
                              <a:effectLst>
                                <a:softEdge rad="12700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B332E1" id="Ellipse 33" o:spid="_x0000_s1026" style="position:absolute;margin-left:417.2pt;margin-top:-26.25pt;width:140.7pt;height:13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" fillcolor="#56a6ca" stroked="f" strokeweight="1pt">
                      <v:fill opacity="16448f"/>
                      <v:stroke joinstyle="miter"/>
                    </v:oval>
                  </w:pict>
                </mc:Fallback>
              </mc:AlternateContent>
            </w:r>
            <w:r w:rsidRPr="00991CE4">
              <w:rPr>
                <w:szCs w:val="19"/>
              </w:rPr>
              <w:t xml:space="preserve">Side </w:t>
            </w:r>
            <w:r w:rsidRPr="00991CE4">
              <w:rPr>
                <w:b/>
                <w:bCs/>
                <w:szCs w:val="19"/>
              </w:rPr>
              <w:fldChar w:fldCharType="begin"/>
            </w:r>
            <w:r w:rsidRPr="00991CE4">
              <w:rPr>
                <w:b/>
                <w:bCs/>
                <w:szCs w:val="19"/>
              </w:rPr>
              <w:instrText>PAGE</w:instrText>
            </w:r>
            <w:r w:rsidRPr="00991CE4">
              <w:rPr>
                <w:b/>
                <w:bCs/>
                <w:szCs w:val="19"/>
              </w:rPr>
              <w:fldChar w:fldCharType="separate"/>
            </w:r>
            <w:r w:rsidRPr="00991CE4">
              <w:rPr>
                <w:b/>
                <w:bCs/>
                <w:szCs w:val="19"/>
              </w:rPr>
              <w:t>2</w:t>
            </w:r>
            <w:r w:rsidRPr="00991CE4">
              <w:rPr>
                <w:b/>
                <w:bCs/>
                <w:szCs w:val="19"/>
              </w:rPr>
              <w:fldChar w:fldCharType="end"/>
            </w:r>
            <w:r w:rsidRPr="00991CE4">
              <w:rPr>
                <w:szCs w:val="19"/>
              </w:rPr>
              <w:t xml:space="preserve"> af </w:t>
            </w:r>
            <w:r w:rsidRPr="00991CE4">
              <w:rPr>
                <w:b/>
                <w:bCs/>
                <w:szCs w:val="19"/>
              </w:rPr>
              <w:fldChar w:fldCharType="begin"/>
            </w:r>
            <w:r w:rsidRPr="00991CE4">
              <w:rPr>
                <w:b/>
                <w:bCs/>
                <w:szCs w:val="19"/>
              </w:rPr>
              <w:instrText>NUMPAGES</w:instrText>
            </w:r>
            <w:r w:rsidRPr="00991CE4">
              <w:rPr>
                <w:b/>
                <w:bCs/>
                <w:szCs w:val="19"/>
              </w:rPr>
              <w:fldChar w:fldCharType="separate"/>
            </w:r>
            <w:r w:rsidRPr="00991CE4">
              <w:rPr>
                <w:b/>
                <w:bCs/>
                <w:szCs w:val="19"/>
              </w:rPr>
              <w:t>2</w:t>
            </w:r>
            <w:r w:rsidRPr="00991CE4">
              <w:rPr>
                <w:b/>
                <w:bCs/>
                <w:szCs w:val="19"/>
              </w:rPr>
              <w:fldChar w:fldCharType="end"/>
            </w:r>
          </w:p>
        </w:sdtContent>
      </w:sdt>
    </w:sdtContent>
  </w:sdt>
  <w:p w14:paraId="6A0522B3" w14:textId="77777777" w:rsidR="00ED0751" w:rsidRPr="00991CE4" w:rsidRDefault="00ED075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77F230" w14:textId="77777777" w:rsidR="000A7C08" w:rsidRDefault="000A7C08" w:rsidP="00D94CD9">
      <w:pPr>
        <w:spacing w:after="0" w:line="240" w:lineRule="auto"/>
      </w:pPr>
      <w:r>
        <w:separator/>
      </w:r>
    </w:p>
  </w:footnote>
  <w:footnote w:type="continuationSeparator" w:id="0">
    <w:p w14:paraId="46F5352C" w14:textId="77777777" w:rsidR="000A7C08" w:rsidRDefault="000A7C08" w:rsidP="00D94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9DC8C9" w14:textId="77777777" w:rsidR="00D94CD9" w:rsidRDefault="00734BC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9E3D82" wp14:editId="16AA4C64">
              <wp:simplePos x="0" y="0"/>
              <wp:positionH relativeFrom="column">
                <wp:posOffset>-1975485</wp:posOffset>
              </wp:positionH>
              <wp:positionV relativeFrom="paragraph">
                <wp:posOffset>-1983844</wp:posOffset>
              </wp:positionV>
              <wp:extent cx="2391508" cy="2391508"/>
              <wp:effectExtent l="0" t="0" r="8890" b="8890"/>
              <wp:wrapNone/>
              <wp:docPr id="18" name="Ellips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91508" cy="2391508"/>
                      </a:xfrm>
                      <a:prstGeom prst="ellipse">
                        <a:avLst/>
                      </a:prstGeom>
                      <a:solidFill>
                        <a:srgbClr val="56A6CA">
                          <a:alpha val="25000"/>
                        </a:srgbClr>
                      </a:solidFill>
                      <a:ln>
                        <a:noFill/>
                      </a:ln>
                      <a:effectLst>
                        <a:softEdge rad="1270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516C9E62" id="Ellipse 18" o:spid="_x0000_s1026" style="position:absolute;margin-left:-155.55pt;margin-top:-156.2pt;width:188.3pt;height:188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" fillcolor="#56a6ca" stroked="f" strokeweight="1pt">
              <v:fill opacity="16448f"/>
              <v:stroke joinstyle="miter"/>
            </v:oval>
          </w:pict>
        </mc:Fallback>
      </mc:AlternateContent>
    </w:r>
    <w:r w:rsidR="006649EC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415998" wp14:editId="4C16D7B6">
              <wp:simplePos x="0" y="0"/>
              <wp:positionH relativeFrom="column">
                <wp:posOffset>-457163</wp:posOffset>
              </wp:positionH>
              <wp:positionV relativeFrom="paragraph">
                <wp:posOffset>-1278890</wp:posOffset>
              </wp:positionV>
              <wp:extent cx="1167472" cy="1167472"/>
              <wp:effectExtent l="0" t="0" r="0" b="0"/>
              <wp:wrapNone/>
              <wp:docPr id="32" name="Ellipse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67472" cy="1167472"/>
                      </a:xfrm>
                      <a:prstGeom prst="ellipse">
                        <a:avLst/>
                      </a:prstGeom>
                      <a:solidFill>
                        <a:srgbClr val="56A6CA">
                          <a:alpha val="50000"/>
                        </a:srgbClr>
                      </a:solidFill>
                      <a:ln>
                        <a:noFill/>
                      </a:ln>
                      <a:effectLst>
                        <a:softEdge rad="1270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4B2AEEB" id="Ellipse 32" o:spid="_x0000_s1026" style="position:absolute;margin-left:-36pt;margin-top:-100.7pt;width:91.95pt;height:9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" fillcolor="#56a6ca" stroked="f" strokeweight="1pt">
              <v:fill opacity="32896f"/>
              <v:stroke joinstyle="miter"/>
            </v:oval>
          </w:pict>
        </mc:Fallback>
      </mc:AlternateContent>
    </w:r>
    <w:r w:rsidR="004072B3">
      <w:rPr>
        <w:noProof/>
      </w:rPr>
      <w:drawing>
        <wp:anchor distT="0" distB="0" distL="114300" distR="114300" simplePos="0" relativeHeight="251658240" behindDoc="0" locked="0" layoutInCell="1" allowOverlap="1" wp14:anchorId="235E4380" wp14:editId="72504BEE">
          <wp:simplePos x="0" y="0"/>
          <wp:positionH relativeFrom="column">
            <wp:posOffset>4732118</wp:posOffset>
          </wp:positionH>
          <wp:positionV relativeFrom="paragraph">
            <wp:posOffset>-416560</wp:posOffset>
          </wp:positionV>
          <wp:extent cx="1441707" cy="573025"/>
          <wp:effectExtent l="0" t="0" r="6350" b="0"/>
          <wp:wrapNone/>
          <wp:docPr id="45" name="Billede 45" descr="Et billede, der indeholder teks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tekst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707" cy="57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E2A6F73"/>
    <w:multiLevelType w:val="hybridMultilevel"/>
    <w:tmpl w:val="3FD2B2D0"/>
    <w:lvl w:ilvl="0" w:tplc="5DFE5878">
      <w:start w:val="55"/>
      <w:numFmt w:val="bullet"/>
      <w:pStyle w:val="Listeafsnit"/>
      <w:lvlText w:val="»"/>
      <w:lvlJc w:val="left"/>
      <w:pPr>
        <w:ind w:left="1014" w:hanging="360"/>
      </w:pPr>
    </w:lvl>
    <w:lvl w:ilvl="1" w:tplc="FFFFFFFF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2" w15:restartNumberingAfterBreak="0">
    <w:nsid w:val="213A5420"/>
    <w:multiLevelType w:val="hybridMultilevel"/>
    <w:tmpl w:val="123E136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7712E2"/>
    <w:multiLevelType w:val="hybridMultilevel"/>
    <w:tmpl w:val="40102B5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517D42"/>
    <w:multiLevelType w:val="hybridMultilevel"/>
    <w:tmpl w:val="5CD02F6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D46802"/>
    <w:multiLevelType w:val="hybridMultilevel"/>
    <w:tmpl w:val="E8C6AEA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3586732">
    <w:abstractNumId w:val="0"/>
  </w:num>
  <w:num w:numId="2" w16cid:durableId="76022317">
    <w:abstractNumId w:val="0"/>
  </w:num>
  <w:num w:numId="3" w16cid:durableId="1677263639">
    <w:abstractNumId w:val="0"/>
  </w:num>
  <w:num w:numId="4" w16cid:durableId="807358589">
    <w:abstractNumId w:val="0"/>
  </w:num>
  <w:num w:numId="5" w16cid:durableId="991105402">
    <w:abstractNumId w:val="0"/>
  </w:num>
  <w:num w:numId="6" w16cid:durableId="2027779879">
    <w:abstractNumId w:val="0"/>
  </w:num>
  <w:num w:numId="7" w16cid:durableId="2125071028">
    <w:abstractNumId w:val="0"/>
  </w:num>
  <w:num w:numId="8" w16cid:durableId="582447135">
    <w:abstractNumId w:val="0"/>
  </w:num>
  <w:num w:numId="9" w16cid:durableId="693776212">
    <w:abstractNumId w:val="0"/>
  </w:num>
  <w:num w:numId="10" w16cid:durableId="630672014">
    <w:abstractNumId w:val="0"/>
  </w:num>
  <w:num w:numId="11" w16cid:durableId="1260526746">
    <w:abstractNumId w:val="5"/>
  </w:num>
  <w:num w:numId="12" w16cid:durableId="1267037484">
    <w:abstractNumId w:val="1"/>
  </w:num>
  <w:num w:numId="13" w16cid:durableId="420224835">
    <w:abstractNumId w:val="3"/>
  </w:num>
  <w:num w:numId="14" w16cid:durableId="1115444301">
    <w:abstractNumId w:val="4"/>
  </w:num>
  <w:num w:numId="15" w16cid:durableId="14952227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embedTrueType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DocumentCreation" w:val="jdVW2FK8uI0YHzTHPTEY1w=="/>
    <w:docVar w:name="Encrypted_CloudStatistics_StoryID" w:val="WyQT/IlCftxZc85HJPTMtBL1ZYmCPgLJFgw1Q0y+j55jpyBAbIABMfbaYqeDuhq6"/>
  </w:docVars>
  <w:rsids>
    <w:rsidRoot w:val="000A7C08"/>
    <w:rsid w:val="000444ED"/>
    <w:rsid w:val="000A7C08"/>
    <w:rsid w:val="000B40DF"/>
    <w:rsid w:val="00101382"/>
    <w:rsid w:val="00120935"/>
    <w:rsid w:val="001323AB"/>
    <w:rsid w:val="001D464C"/>
    <w:rsid w:val="00233D24"/>
    <w:rsid w:val="002609C6"/>
    <w:rsid w:val="00283155"/>
    <w:rsid w:val="002F56C3"/>
    <w:rsid w:val="00304EEB"/>
    <w:rsid w:val="00361C67"/>
    <w:rsid w:val="00377DE2"/>
    <w:rsid w:val="003B4F64"/>
    <w:rsid w:val="004072B3"/>
    <w:rsid w:val="00451AAC"/>
    <w:rsid w:val="0049184D"/>
    <w:rsid w:val="004D4D6C"/>
    <w:rsid w:val="00523D1F"/>
    <w:rsid w:val="00535FE7"/>
    <w:rsid w:val="00574E9C"/>
    <w:rsid w:val="005F1520"/>
    <w:rsid w:val="006007FC"/>
    <w:rsid w:val="006443C9"/>
    <w:rsid w:val="006649EC"/>
    <w:rsid w:val="006B299B"/>
    <w:rsid w:val="00707ECB"/>
    <w:rsid w:val="00727F5A"/>
    <w:rsid w:val="00733AAC"/>
    <w:rsid w:val="00734BCD"/>
    <w:rsid w:val="0074034A"/>
    <w:rsid w:val="007A7007"/>
    <w:rsid w:val="007B5128"/>
    <w:rsid w:val="00811EDA"/>
    <w:rsid w:val="00862B16"/>
    <w:rsid w:val="00887439"/>
    <w:rsid w:val="008F126B"/>
    <w:rsid w:val="009504DA"/>
    <w:rsid w:val="0096304D"/>
    <w:rsid w:val="00991CE4"/>
    <w:rsid w:val="00A23478"/>
    <w:rsid w:val="00A24AFF"/>
    <w:rsid w:val="00A46701"/>
    <w:rsid w:val="00A5765B"/>
    <w:rsid w:val="00A75435"/>
    <w:rsid w:val="00A902F5"/>
    <w:rsid w:val="00B12986"/>
    <w:rsid w:val="00B7023C"/>
    <w:rsid w:val="00B72F5D"/>
    <w:rsid w:val="00B73618"/>
    <w:rsid w:val="00B80CFD"/>
    <w:rsid w:val="00BA3441"/>
    <w:rsid w:val="00BC0893"/>
    <w:rsid w:val="00BD4C02"/>
    <w:rsid w:val="00BE43C6"/>
    <w:rsid w:val="00C703E4"/>
    <w:rsid w:val="00CA6634"/>
    <w:rsid w:val="00D4476F"/>
    <w:rsid w:val="00D878B6"/>
    <w:rsid w:val="00D926F5"/>
    <w:rsid w:val="00D94CD9"/>
    <w:rsid w:val="00DE6848"/>
    <w:rsid w:val="00E72864"/>
    <w:rsid w:val="00ED0751"/>
    <w:rsid w:val="00F04591"/>
    <w:rsid w:val="00F32D65"/>
    <w:rsid w:val="00F51020"/>
    <w:rsid w:val="00FB2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3AAB0C"/>
  <w15:chartTrackingRefBased/>
  <w15:docId w15:val="{DA2E639C-162F-43E1-862C-ECA3BEEBB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7C08"/>
    <w:pPr>
      <w:spacing w:after="200" w:line="276" w:lineRule="auto"/>
    </w:pPr>
    <w:rPr>
      <w:rFonts w:eastAsia="Calibri" w:cs="Times New Roman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A7C08"/>
    <w:pPr>
      <w:keepNext/>
      <w:keepLines/>
      <w:spacing w:before="440" w:after="180" w:line="360" w:lineRule="exact"/>
      <w:outlineLvl w:val="0"/>
    </w:pPr>
    <w:rPr>
      <w:rFonts w:ascii="Darker Grotesque SemiBold" w:eastAsiaTheme="majorEastAsia" w:hAnsi="Darker Grotesque SemiBold" w:cstheme="majorBidi"/>
      <w:color w:val="2183AF"/>
      <w:sz w:val="40"/>
      <w:szCs w:val="44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20935"/>
    <w:pPr>
      <w:keepNext/>
      <w:keepLines/>
      <w:spacing w:before="320" w:after="100" w:line="320" w:lineRule="exact"/>
      <w:outlineLvl w:val="1"/>
    </w:pPr>
    <w:rPr>
      <w:rFonts w:ascii="Darker Grotesque SemiBold" w:eastAsiaTheme="majorEastAsia" w:hAnsi="Darker Grotesque SemiBold" w:cstheme="majorBidi"/>
      <w:sz w:val="36"/>
      <w:szCs w:val="3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A24AFF"/>
    <w:pPr>
      <w:keepNext/>
      <w:keepLines/>
      <w:spacing w:before="280" w:after="120" w:line="240" w:lineRule="auto"/>
      <w:outlineLvl w:val="2"/>
    </w:pPr>
    <w:rPr>
      <w:rFonts w:ascii="Darker Grotesque SemiBold" w:eastAsiaTheme="majorEastAsia" w:hAnsi="Darker Grotesque SemiBold" w:cstheme="majorBidi"/>
      <w:sz w:val="30"/>
      <w:szCs w:val="32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4D4D6C"/>
    <w:pPr>
      <w:outlineLvl w:val="3"/>
    </w:pPr>
    <w:rPr>
      <w:rFonts w:eastAsiaTheme="majorEastAsia"/>
      <w:b/>
      <w:bCs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361C6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47C998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61C6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98D67" w:themeColor="accent1" w:themeShade="8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61C6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98D67" w:themeColor="accent1" w:themeShade="8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61C6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98D67" w:themeColor="accent1" w:themeShade="8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61C6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98D67" w:themeColor="accent1" w:themeShade="8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A7C08"/>
    <w:rPr>
      <w:rFonts w:ascii="Darker Grotesque SemiBold" w:eastAsiaTheme="majorEastAsia" w:hAnsi="Darker Grotesque SemiBold" w:cstheme="majorBidi"/>
      <w:color w:val="2183AF"/>
      <w:sz w:val="40"/>
      <w:szCs w:val="44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120935"/>
    <w:rPr>
      <w:rFonts w:ascii="Darker Grotesque SemiBold" w:eastAsiaTheme="majorEastAsia" w:hAnsi="Darker Grotesque SemiBold" w:cstheme="majorBidi"/>
      <w:sz w:val="36"/>
      <w:szCs w:val="3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A24AFF"/>
    <w:rPr>
      <w:rFonts w:ascii="Darker Grotesque SemiBold" w:eastAsiaTheme="majorEastAsia" w:hAnsi="Darker Grotesque SemiBold" w:cstheme="majorBidi"/>
      <w:sz w:val="30"/>
      <w:szCs w:val="32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4D4D6C"/>
    <w:rPr>
      <w:rFonts w:eastAsiaTheme="majorEastAsia"/>
      <w:b/>
      <w:bCs/>
      <w:sz w:val="19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361C67"/>
    <w:rPr>
      <w:rFonts w:asciiTheme="majorHAnsi" w:eastAsiaTheme="majorEastAsia" w:hAnsiTheme="majorHAnsi" w:cstheme="majorBidi"/>
      <w:caps/>
      <w:color w:val="47C998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361C67"/>
    <w:rPr>
      <w:rFonts w:asciiTheme="majorHAnsi" w:eastAsiaTheme="majorEastAsia" w:hAnsiTheme="majorHAnsi" w:cstheme="majorBidi"/>
      <w:i/>
      <w:iCs/>
      <w:caps/>
      <w:color w:val="298D67" w:themeColor="accent1" w:themeShade="8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361C67"/>
    <w:rPr>
      <w:rFonts w:asciiTheme="majorHAnsi" w:eastAsiaTheme="majorEastAsia" w:hAnsiTheme="majorHAnsi" w:cstheme="majorBidi"/>
      <w:b/>
      <w:bCs/>
      <w:color w:val="298D67" w:themeColor="accent1" w:themeShade="8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361C67"/>
    <w:rPr>
      <w:rFonts w:asciiTheme="majorHAnsi" w:eastAsiaTheme="majorEastAsia" w:hAnsiTheme="majorHAnsi" w:cstheme="majorBidi"/>
      <w:b/>
      <w:bCs/>
      <w:i/>
      <w:iCs/>
      <w:color w:val="298D67" w:themeColor="accent1" w:themeShade="8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361C67"/>
    <w:rPr>
      <w:rFonts w:asciiTheme="majorHAnsi" w:eastAsiaTheme="majorEastAsia" w:hAnsiTheme="majorHAnsi" w:cstheme="majorBidi"/>
      <w:i/>
      <w:iCs/>
      <w:color w:val="298D67" w:themeColor="accent1" w:themeShade="8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361C67"/>
    <w:pPr>
      <w:spacing w:line="240" w:lineRule="auto"/>
    </w:pPr>
    <w:rPr>
      <w:b/>
      <w:bCs/>
      <w:smallCaps/>
      <w:color w:val="545050" w:themeColor="text2"/>
    </w:rPr>
  </w:style>
  <w:style w:type="paragraph" w:styleId="Titel">
    <w:name w:val="Title"/>
    <w:basedOn w:val="Normal"/>
    <w:next w:val="Normal"/>
    <w:link w:val="TitelTegn"/>
    <w:uiPriority w:val="10"/>
    <w:qFormat/>
    <w:rsid w:val="000A7C08"/>
    <w:pPr>
      <w:keepNext/>
      <w:keepLines/>
      <w:spacing w:before="480" w:after="360" w:line="600" w:lineRule="exact"/>
      <w:contextualSpacing/>
    </w:pPr>
    <w:rPr>
      <w:rFonts w:asciiTheme="majorHAnsi" w:eastAsiaTheme="majorEastAsia" w:hAnsiTheme="majorHAnsi" w:cstheme="majorBidi"/>
      <w:sz w:val="68"/>
      <w:szCs w:val="76"/>
    </w:rPr>
  </w:style>
  <w:style w:type="character" w:customStyle="1" w:styleId="TitelTegn">
    <w:name w:val="Titel Tegn"/>
    <w:basedOn w:val="Standardskrifttypeiafsnit"/>
    <w:link w:val="Titel"/>
    <w:uiPriority w:val="10"/>
    <w:rsid w:val="000A7C08"/>
    <w:rPr>
      <w:rFonts w:asciiTheme="majorHAnsi" w:eastAsiaTheme="majorEastAsia" w:hAnsiTheme="majorHAnsi" w:cstheme="majorBidi"/>
      <w:sz w:val="68"/>
      <w:szCs w:val="7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27F5A"/>
    <w:pPr>
      <w:numPr>
        <w:ilvl w:val="1"/>
      </w:numPr>
      <w:spacing w:line="360" w:lineRule="exact"/>
    </w:pPr>
    <w:rPr>
      <w:rFonts w:ascii="Darker Grotesque SemiBold" w:eastAsiaTheme="majorEastAsia" w:hAnsi="Darker Grotesque SemiBold" w:cstheme="majorBidi"/>
      <w:sz w:val="36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27F5A"/>
    <w:rPr>
      <w:rFonts w:ascii="Darker Grotesque SemiBold" w:eastAsiaTheme="majorEastAsia" w:hAnsi="Darker Grotesque SemiBold" w:cstheme="majorBidi"/>
      <w:sz w:val="36"/>
      <w:szCs w:val="28"/>
    </w:rPr>
  </w:style>
  <w:style w:type="character" w:styleId="Strk">
    <w:name w:val="Strong"/>
    <w:basedOn w:val="Standardskrifttypeiafsnit"/>
    <w:uiPriority w:val="22"/>
    <w:qFormat/>
    <w:rsid w:val="00361C67"/>
    <w:rPr>
      <w:b/>
      <w:bCs/>
    </w:rPr>
  </w:style>
  <w:style w:type="character" w:styleId="Fremhv">
    <w:name w:val="Emphasis"/>
    <w:basedOn w:val="Standardskrifttypeiafsnit"/>
    <w:uiPriority w:val="20"/>
    <w:qFormat/>
    <w:rsid w:val="00361C67"/>
    <w:rPr>
      <w:i/>
      <w:iCs/>
    </w:rPr>
  </w:style>
  <w:style w:type="paragraph" w:styleId="Ingenafstand">
    <w:name w:val="No Spacing"/>
    <w:uiPriority w:val="1"/>
    <w:qFormat/>
    <w:rsid w:val="00361C67"/>
    <w:pPr>
      <w:spacing w:after="0" w:line="240" w:lineRule="auto"/>
    </w:pPr>
  </w:style>
  <w:style w:type="paragraph" w:styleId="Citat">
    <w:name w:val="Quote"/>
    <w:basedOn w:val="Normal"/>
    <w:next w:val="Normal"/>
    <w:link w:val="CitatTegn"/>
    <w:uiPriority w:val="29"/>
    <w:qFormat/>
    <w:rsid w:val="00361C67"/>
    <w:pPr>
      <w:spacing w:before="120" w:after="120"/>
      <w:ind w:left="720"/>
    </w:pPr>
    <w:rPr>
      <w:color w:val="545050" w:themeColor="text2"/>
      <w:sz w:val="24"/>
      <w:szCs w:val="24"/>
    </w:rPr>
  </w:style>
  <w:style w:type="character" w:customStyle="1" w:styleId="CitatTegn">
    <w:name w:val="Citat Tegn"/>
    <w:basedOn w:val="Standardskrifttypeiafsnit"/>
    <w:link w:val="Citat"/>
    <w:uiPriority w:val="29"/>
    <w:rsid w:val="00361C67"/>
    <w:rPr>
      <w:color w:val="545050" w:themeColor="text2"/>
      <w:sz w:val="24"/>
      <w:szCs w:val="24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361C67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545050" w:themeColor="text2"/>
      <w:spacing w:val="-6"/>
      <w:sz w:val="32"/>
      <w:szCs w:val="3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61C67"/>
    <w:rPr>
      <w:rFonts w:asciiTheme="majorHAnsi" w:eastAsiaTheme="majorEastAsia" w:hAnsiTheme="majorHAnsi" w:cstheme="majorBidi"/>
      <w:color w:val="545050" w:themeColor="text2"/>
      <w:spacing w:val="-6"/>
      <w:sz w:val="32"/>
      <w:szCs w:val="32"/>
    </w:rPr>
  </w:style>
  <w:style w:type="character" w:styleId="Svagfremhvning">
    <w:name w:val="Subtle Emphasis"/>
    <w:basedOn w:val="Standardskrifttypeiafsnit"/>
    <w:uiPriority w:val="19"/>
    <w:qFormat/>
    <w:rsid w:val="00361C67"/>
    <w:rPr>
      <w:i/>
      <w:iCs/>
      <w:color w:val="777171" w:themeColor="text1" w:themeTint="A6"/>
    </w:rPr>
  </w:style>
  <w:style w:type="character" w:styleId="Kraftigfremhvning">
    <w:name w:val="Intense Emphasis"/>
    <w:basedOn w:val="Standardskrifttypeiafsnit"/>
    <w:uiPriority w:val="21"/>
    <w:qFormat/>
    <w:rsid w:val="00361C67"/>
    <w:rPr>
      <w:b/>
      <w:bCs/>
      <w:i/>
      <w:iCs/>
    </w:rPr>
  </w:style>
  <w:style w:type="character" w:styleId="Svaghenvisning">
    <w:name w:val="Subtle Reference"/>
    <w:basedOn w:val="Standardskrifttypeiafsnit"/>
    <w:uiPriority w:val="31"/>
    <w:qFormat/>
    <w:rsid w:val="00361C67"/>
    <w:rPr>
      <w:smallCaps/>
      <w:color w:val="777171" w:themeColor="text1" w:themeTint="A6"/>
      <w:u w:val="none" w:color="969191" w:themeColor="text1" w:themeTint="80"/>
      <w:bdr w:val="none" w:sz="0" w:space="0" w:color="auto"/>
    </w:rPr>
  </w:style>
  <w:style w:type="character" w:styleId="Kraftighenvisning">
    <w:name w:val="Intense Reference"/>
    <w:basedOn w:val="Standardskrifttypeiafsnit"/>
    <w:uiPriority w:val="32"/>
    <w:qFormat/>
    <w:rsid w:val="00361C67"/>
    <w:rPr>
      <w:b/>
      <w:bCs/>
      <w:smallCaps/>
      <w:color w:val="545050" w:themeColor="text2"/>
      <w:u w:val="single"/>
    </w:rPr>
  </w:style>
  <w:style w:type="character" w:styleId="Bogenstitel">
    <w:name w:val="Book Title"/>
    <w:basedOn w:val="Standardskrifttypeiafsnit"/>
    <w:uiPriority w:val="33"/>
    <w:qFormat/>
    <w:rsid w:val="00361C67"/>
    <w:rPr>
      <w:b/>
      <w:bCs/>
      <w:smallCaps/>
      <w:spacing w:val="10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361C67"/>
    <w:pPr>
      <w:outlineLvl w:val="9"/>
    </w:pPr>
  </w:style>
  <w:style w:type="paragraph" w:styleId="Listeafsnit">
    <w:name w:val="List Paragraph"/>
    <w:basedOn w:val="Normal"/>
    <w:uiPriority w:val="34"/>
    <w:qFormat/>
    <w:rsid w:val="00727F5A"/>
    <w:pPr>
      <w:numPr>
        <w:numId w:val="12"/>
      </w:numPr>
      <w:ind w:left="567" w:hanging="294"/>
    </w:pPr>
    <w:rPr>
      <w:rFonts w:eastAsiaTheme="majorEastAsia"/>
    </w:rPr>
  </w:style>
  <w:style w:type="paragraph" w:styleId="Sidehoved">
    <w:name w:val="header"/>
    <w:basedOn w:val="Normal"/>
    <w:link w:val="SidehovedTegn"/>
    <w:uiPriority w:val="99"/>
    <w:unhideWhenUsed/>
    <w:rsid w:val="00D94CD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94CD9"/>
    <w:rPr>
      <w:sz w:val="19"/>
    </w:rPr>
  </w:style>
  <w:style w:type="paragraph" w:styleId="Sidefod">
    <w:name w:val="footer"/>
    <w:basedOn w:val="Normal"/>
    <w:link w:val="SidefodTegn"/>
    <w:uiPriority w:val="99"/>
    <w:unhideWhenUsed/>
    <w:rsid w:val="00D94CD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94CD9"/>
    <w:rPr>
      <w:sz w:val="19"/>
    </w:rPr>
  </w:style>
  <w:style w:type="character" w:styleId="Hyperlink">
    <w:name w:val="Hyperlink"/>
    <w:basedOn w:val="Standardskrifttypeiafsnit"/>
    <w:uiPriority w:val="99"/>
    <w:unhideWhenUsed/>
    <w:rsid w:val="00377DE2"/>
    <w:rPr>
      <w:rFonts w:asciiTheme="minorHAnsi" w:hAnsiTheme="minorHAnsi"/>
      <w:b/>
      <w:color w:val="56A6CA"/>
      <w:u w:val="none"/>
    </w:rPr>
  </w:style>
  <w:style w:type="character" w:styleId="Ulstomtale">
    <w:name w:val="Unresolved Mention"/>
    <w:basedOn w:val="Standardskrifttypeiafsnit"/>
    <w:uiPriority w:val="99"/>
    <w:semiHidden/>
    <w:unhideWhenUsed/>
    <w:rsid w:val="00377DE2"/>
    <w:rPr>
      <w:color w:val="605E5C"/>
      <w:shd w:val="clear" w:color="auto" w:fill="E1DFDD"/>
    </w:rPr>
  </w:style>
  <w:style w:type="table" w:styleId="Tabel-Gitter">
    <w:name w:val="Table Grid"/>
    <w:basedOn w:val="Tabel-Normal"/>
    <w:uiPriority w:val="59"/>
    <w:rsid w:val="000A7C08"/>
    <w:pPr>
      <w:spacing w:after="0" w:line="240" w:lineRule="auto"/>
    </w:pPr>
    <w:rPr>
      <w:rFonts w:ascii="Trebuchet MS" w:hAnsi="Trebuchet MS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838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274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10857319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7316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1379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5623076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77525507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4028925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4863991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69905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77070787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9853216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306fil02\progsrv\dynamictemplate\Skabeloner\Odsherred%20Kommune%20-%20bobler.dotm" TargetMode="External"/></Relationships>
</file>

<file path=word/theme/theme1.xml><?xml version="1.0" encoding="utf-8"?>
<a:theme xmlns:a="http://schemas.openxmlformats.org/drawingml/2006/main" name="Office-tema">
  <a:themeElements>
    <a:clrScheme name="Odsherred Kommune">
      <a:dk1>
        <a:srgbClr val="2B2929"/>
      </a:dk1>
      <a:lt1>
        <a:sysClr val="window" lastClr="FFFFFF"/>
      </a:lt1>
      <a:dk2>
        <a:srgbClr val="545050"/>
      </a:dk2>
      <a:lt2>
        <a:srgbClr val="F3FBF8"/>
      </a:lt2>
      <a:accent1>
        <a:srgbClr val="8EDEC0"/>
      </a:accent1>
      <a:accent2>
        <a:srgbClr val="F1896C"/>
      </a:accent2>
      <a:accent3>
        <a:srgbClr val="6A87C3"/>
      </a:accent3>
      <a:accent4>
        <a:srgbClr val="FDC846"/>
      </a:accent4>
      <a:accent5>
        <a:srgbClr val="78C6E0"/>
      </a:accent5>
      <a:accent6>
        <a:srgbClr val="F29292"/>
      </a:accent6>
      <a:hlink>
        <a:srgbClr val="6A87C3"/>
      </a:hlink>
      <a:folHlink>
        <a:srgbClr val="4060A0"/>
      </a:folHlink>
    </a:clrScheme>
    <a:fontScheme name="Odsherred Kommune">
      <a:majorFont>
        <a:latin typeface="Darker Grotesque Bold"/>
        <a:ea typeface=""/>
        <a:cs typeface=""/>
      </a:majorFont>
      <a:minorFont>
        <a:latin typeface="Verdana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Odsherred Kommune - bobler.dotm</Template>
  <TotalTime>8</TotalTime>
  <Pages>2</Pages>
  <Words>154</Words>
  <Characters>1228</Characters>
  <Application>Microsoft Office Word</Application>
  <DocSecurity>0</DocSecurity>
  <Lines>49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Odsherred Kommune</Company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Sandgaard Kristensen</dc:creator>
  <cp:keywords/>
  <dc:description/>
  <cp:lastModifiedBy>Mette Sandgaard Kristensen</cp:lastModifiedBy>
  <cp:revision>1</cp:revision>
  <cp:lastPrinted>2023-03-06T10:32:00Z</cp:lastPrinted>
  <dcterms:created xsi:type="dcterms:W3CDTF">2024-11-18T07:32:00Z</dcterms:created>
  <dcterms:modified xsi:type="dcterms:W3CDTF">2024-11-18T07:41:00Z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1125725607</vt:i4>
  </property>
  <property fmtid="{D5CDD505-2E9C-101B-9397-08002B2CF9AE}" pid="3" name="_NewReviewCycle">
    <vt:lpwstr/>
  </property>
  <property fmtid="{D5CDD505-2E9C-101B-9397-08002B2CF9AE}" pid="4" name="_EmailSubject">
    <vt:lpwstr>Nyt logo</vt:lpwstr>
  </property>
  <property fmtid="{D5CDD505-2E9C-101B-9397-08002B2CF9AE}" pid="5" name="_AuthorEmail">
    <vt:lpwstr>meskr@odsherred.dk</vt:lpwstr>
  </property>
  <property fmtid="{D5CDD505-2E9C-101B-9397-08002B2CF9AE}" pid="6" name="_AuthorEmailDisplayName">
    <vt:lpwstr>Mette Sandgaard Kristensen</vt:lpwstr>
  </property>
</Properties>
</file>